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14:paraId="4A36DB76" w14:textId="77777777" w:rsidTr="00956652">
        <w:trPr>
          <w:trHeight w:val="991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14:paraId="4A36DB74" w14:textId="76D9A721" w:rsidR="00AD6E6B" w:rsidRPr="0063560D" w:rsidRDefault="007F3C10" w:rsidP="001E63D2">
            <w:pPr>
              <w:rPr>
                <w:color w:val="4F81BD" w:themeColor="accent1"/>
              </w:rPr>
            </w:pPr>
            <w:r w:rsidRPr="007F3C10">
              <w:rPr>
                <w:noProof/>
                <w:color w:val="4F81BD" w:themeColor="accent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2A4A6B" wp14:editId="47D6F005">
                      <wp:simplePos x="0" y="0"/>
                      <wp:positionH relativeFrom="column">
                        <wp:posOffset>-428625</wp:posOffset>
                      </wp:positionH>
                      <wp:positionV relativeFrom="paragraph">
                        <wp:posOffset>-643890</wp:posOffset>
                      </wp:positionV>
                      <wp:extent cx="1876425" cy="2486025"/>
                      <wp:effectExtent l="0" t="0" r="9525" b="952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6425" cy="2486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58C747" w14:textId="182BB1D0" w:rsidR="007F3C10" w:rsidRDefault="007F3C10"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74B83C0A" wp14:editId="5E3CE45D">
                                        <wp:extent cx="1651635" cy="2385695"/>
                                        <wp:effectExtent l="0" t="0" r="5715" b="0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51635" cy="23856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33.75pt;margin-top:-50.7pt;width:147.75pt;height:19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" stroked="f">
                      <v:textbox>
                        <w:txbxContent>
                          <w:p w14:paraId="7258C747" w14:textId="182BB1D0" w:rsidR="007F3C10" w:rsidRDefault="007F3C10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74B83C0A" wp14:editId="5E3CE45D">
                                  <wp:extent cx="1651635" cy="2385695"/>
                                  <wp:effectExtent l="0" t="0" r="571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51635" cy="23856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4A36DB75" w14:textId="77777777"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14:paraId="4A36DB7A" w14:textId="77777777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14:paraId="4A36DB77" w14:textId="77777777"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14:paraId="4A36DB78" w14:textId="4E53D554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18-10-08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7F3C10">
                  <w:rPr>
                    <w:color w:val="4F81BD" w:themeColor="accent1"/>
                  </w:rPr>
                  <w:t>October 8, 2018</w:t>
                </w:r>
              </w:sdtContent>
            </w:sdt>
          </w:p>
          <w:p w14:paraId="4A36DB79" w14:textId="77777777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3F4F29" w14:paraId="4A36DB89" w14:textId="77777777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14:paraId="4A36DB7B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14:paraId="4A36DB7C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14:paraId="4A36DB7D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4A36DB7E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4A36DB7F" w14:textId="4ED5B04F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4A36DB80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4A36DB81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4A36DB82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14:paraId="4A36DB83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p w14:paraId="7B119314" w14:textId="77777777" w:rsidR="00956652" w:rsidRPr="007F3C10" w:rsidRDefault="00956652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</w:pPr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>Mandy Harvey</w:t>
            </w:r>
          </w:p>
          <w:p w14:paraId="6C445EAC" w14:textId="7CB3942C" w:rsidR="00956652" w:rsidRPr="007F3C10" w:rsidRDefault="00956652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</w:pPr>
            <w:proofErr w:type="spellStart"/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>Ballamilghyn</w:t>
            </w:r>
            <w:proofErr w:type="spellEnd"/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 xml:space="preserve"> Villa</w:t>
            </w:r>
          </w:p>
          <w:p w14:paraId="15F0E8CB" w14:textId="43A387FF" w:rsidR="00956652" w:rsidRPr="007F3C10" w:rsidRDefault="00956652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</w:pPr>
            <w:proofErr w:type="spellStart"/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>Baldoon</w:t>
            </w:r>
            <w:proofErr w:type="spellEnd"/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 xml:space="preserve"> Road</w:t>
            </w:r>
          </w:p>
          <w:p w14:paraId="0FC1B09F" w14:textId="63D4CBFD" w:rsidR="00956652" w:rsidRPr="007F3C10" w:rsidRDefault="00956652" w:rsidP="00956652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 w:rsidRPr="007F3C10">
              <w:rPr>
                <w:b/>
                <w:color w:val="4F81BD" w:themeColor="accent1"/>
                <w:sz w:val="24"/>
              </w:rPr>
              <w:t>Laxey</w:t>
            </w:r>
            <w:r w:rsidR="007F3C10" w:rsidRPr="007F3C10">
              <w:rPr>
                <w:b/>
                <w:color w:val="4F81BD" w:themeColor="accent1"/>
                <w:sz w:val="24"/>
              </w:rPr>
              <w:t xml:space="preserve"> IM4 7NA</w:t>
            </w:r>
          </w:p>
          <w:p w14:paraId="4A36DB88" w14:textId="572053AB" w:rsidR="001E7EBF" w:rsidRPr="003F4F29" w:rsidRDefault="001E7EBF" w:rsidP="00956652">
            <w:pPr>
              <w:pStyle w:val="Right-alignedtext"/>
              <w:rPr>
                <w:b/>
                <w:color w:val="4F81BD" w:themeColor="accent1"/>
              </w:rPr>
            </w:pPr>
          </w:p>
        </w:tc>
      </w:tr>
    </w:tbl>
    <w:p w14:paraId="4A36DB8A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14:paraId="4A36DB91" w14:textId="77777777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B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C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D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E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F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0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14:paraId="4A36DB95" w14:textId="77777777" w:rsidTr="00956652">
        <w:trPr>
          <w:cantSplit/>
          <w:trHeight w:val="471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2" w14:textId="77777777" w:rsidR="00F23482" w:rsidRPr="0063560D" w:rsidRDefault="00167B6A" w:rsidP="00F432C7">
            <w:pPr>
              <w:rPr>
                <w:color w:val="4F81BD" w:themeColor="accent1"/>
              </w:rPr>
            </w:pPr>
            <w:r w:rsidRPr="00956652">
              <w:rPr>
                <w:color w:val="4F81BD" w:themeColor="accent1"/>
                <w:sz w:val="28"/>
              </w:rPr>
              <w:t>Snuggles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3" w14:textId="6F99EB92" w:rsidR="00F23482" w:rsidRPr="00956652" w:rsidRDefault="007F3C10" w:rsidP="00F432C7">
            <w:pPr>
              <w:rPr>
                <w:color w:val="4F81BD" w:themeColor="accent1"/>
                <w:sz w:val="22"/>
              </w:rPr>
            </w:pPr>
            <w:r>
              <w:rPr>
                <w:color w:val="4F81BD" w:themeColor="accent1"/>
                <w:sz w:val="22"/>
              </w:rPr>
              <w:t>September</w:t>
            </w:r>
            <w:r w:rsidR="00167B6A" w:rsidRPr="00956652">
              <w:rPr>
                <w:color w:val="4F81BD" w:themeColor="accent1"/>
                <w:sz w:val="22"/>
              </w:rPr>
              <w:t xml:space="preserve"> 2018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4" w14:textId="5DBC930A" w:rsidR="00F23482" w:rsidRPr="00956652" w:rsidRDefault="00956652" w:rsidP="00F432C7">
            <w:pPr>
              <w:rPr>
                <w:color w:val="4F81BD" w:themeColor="accent1"/>
                <w:sz w:val="22"/>
              </w:rPr>
            </w:pPr>
            <w:bookmarkStart w:id="0" w:name="_GoBack"/>
            <w:r w:rsidRPr="00956652">
              <w:rPr>
                <w:color w:val="4F81BD" w:themeColor="accent1"/>
                <w:sz w:val="22"/>
              </w:rPr>
              <w:t>8268</w:t>
            </w:r>
            <w:r w:rsidR="007F3C10">
              <w:rPr>
                <w:color w:val="4F81BD" w:themeColor="accent1"/>
                <w:sz w:val="22"/>
              </w:rPr>
              <w:t>47</w:t>
            </w:r>
            <w:bookmarkEnd w:id="0"/>
          </w:p>
        </w:tc>
      </w:tr>
    </w:tbl>
    <w:p w14:paraId="4A36DB96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40" w:firstRow="0" w:lastRow="1" w:firstColumn="0" w:lastColumn="0" w:noHBand="0" w:noVBand="0"/>
      </w:tblPr>
      <w:tblGrid>
        <w:gridCol w:w="1096"/>
        <w:gridCol w:w="5540"/>
        <w:gridCol w:w="1843"/>
      </w:tblGrid>
      <w:tr w:rsidR="00F23482" w:rsidRPr="0063560D" w14:paraId="4A36DB9A" w14:textId="77777777" w:rsidTr="0095665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7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8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9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14:paraId="4A36DB9E" w14:textId="77777777" w:rsidTr="0095665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B" w14:textId="77777777" w:rsidR="00F23482" w:rsidRPr="00956652" w:rsidRDefault="00167B6A" w:rsidP="00AA16FA">
            <w:pPr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C" w14:textId="7D20E571" w:rsidR="00F23482" w:rsidRPr="00956652" w:rsidRDefault="00956652" w:rsidP="00AA16FA">
            <w:pPr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Cushion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4A36DB9D" w14:textId="09F5A83D" w:rsidR="00F23482" w:rsidRPr="00956652" w:rsidRDefault="00167B6A" w:rsidP="007F3C10">
            <w:pPr>
              <w:pStyle w:val="Right-alignedtext"/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£</w:t>
            </w:r>
            <w:r w:rsidR="007F3C10">
              <w:rPr>
                <w:color w:val="4F81BD" w:themeColor="accent1"/>
                <w:sz w:val="20"/>
              </w:rPr>
              <w:t>30</w:t>
            </w:r>
            <w:r w:rsidR="00956652" w:rsidRPr="00956652">
              <w:rPr>
                <w:color w:val="4F81BD" w:themeColor="accent1"/>
                <w:sz w:val="20"/>
              </w:rPr>
              <w:t>.00</w:t>
            </w:r>
          </w:p>
        </w:tc>
      </w:tr>
      <w:tr w:rsidR="00956652" w:rsidRPr="0063560D" w14:paraId="4A36DBA6" w14:textId="77777777" w:rsidTr="0095665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8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4A36DBA3" w14:textId="1946C276" w:rsidR="00956652" w:rsidRPr="00956652" w:rsidRDefault="00956652" w:rsidP="00AA16FA">
            <w:pPr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8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4A36DBA4" w14:textId="1B744DBF" w:rsidR="00956652" w:rsidRPr="00956652" w:rsidRDefault="00956652" w:rsidP="00AA16FA">
            <w:pPr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Knitted Purse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8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4A36DBA5" w14:textId="37762B4A" w:rsidR="00956652" w:rsidRPr="00956652" w:rsidRDefault="007F3C10" w:rsidP="007F3C10">
            <w:pPr>
              <w:pStyle w:val="Right-alignedtext"/>
              <w:rPr>
                <w:color w:val="4F81BD" w:themeColor="accent1"/>
                <w:sz w:val="20"/>
                <w:szCs w:val="24"/>
              </w:rPr>
            </w:pPr>
            <w:r>
              <w:rPr>
                <w:color w:val="4F81BD" w:themeColor="accent1"/>
                <w:sz w:val="20"/>
                <w:szCs w:val="24"/>
              </w:rPr>
              <w:t>£9.6</w:t>
            </w:r>
            <w:r w:rsidR="00956652" w:rsidRPr="00956652">
              <w:rPr>
                <w:color w:val="4F81BD" w:themeColor="accent1"/>
                <w:sz w:val="20"/>
                <w:szCs w:val="24"/>
              </w:rPr>
              <w:t>0</w:t>
            </w:r>
          </w:p>
        </w:tc>
      </w:tr>
      <w:tr w:rsidR="00956652" w:rsidRPr="0063560D" w14:paraId="4A36DBCA" w14:textId="77777777" w:rsidTr="009407B8">
        <w:trPr>
          <w:cantSplit/>
          <w:trHeight w:val="216"/>
        </w:trPr>
        <w:tc>
          <w:tcPr>
            <w:tcW w:w="6636" w:type="dxa"/>
            <w:gridSpan w:val="2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shd w:val="clear" w:color="auto" w:fill="auto"/>
            <w:vAlign w:val="center"/>
          </w:tcPr>
          <w:p w14:paraId="4A36DBC8" w14:textId="16640DAD" w:rsidR="00956652" w:rsidRPr="00956652" w:rsidRDefault="00956652" w:rsidP="007F3C10">
            <w:pPr>
              <w:jc w:val="right"/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Total</w:t>
            </w:r>
          </w:p>
        </w:tc>
        <w:tc>
          <w:tcPr>
            <w:tcW w:w="1843" w:type="dxa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4A36DBC9" w14:textId="441779D8" w:rsidR="00956652" w:rsidRPr="00956652" w:rsidRDefault="00956652" w:rsidP="007F3C10">
            <w:pPr>
              <w:pStyle w:val="Right-alignedtext"/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£</w:t>
            </w:r>
            <w:r w:rsidR="007F3C10">
              <w:rPr>
                <w:color w:val="4F81BD" w:themeColor="accent1"/>
                <w:sz w:val="20"/>
              </w:rPr>
              <w:t>39.60</w:t>
            </w:r>
          </w:p>
        </w:tc>
      </w:tr>
    </w:tbl>
    <w:p w14:paraId="4A36DBCC" w14:textId="6D9EF117" w:rsidR="0063560D" w:rsidRPr="00F23482" w:rsidRDefault="0063560D" w:rsidP="00956652">
      <w:pPr>
        <w:pStyle w:val="ContactInfo"/>
        <w:spacing w:before="480" w:after="48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>Please provide</w:t>
      </w:r>
      <w:r w:rsidR="00956652">
        <w:rPr>
          <w:b/>
          <w:color w:val="4F81BD" w:themeColor="accent1"/>
          <w:sz w:val="20"/>
        </w:rPr>
        <w:t xml:space="preserve"> an invoice for the above items.</w:t>
      </w:r>
    </w:p>
    <w:p w14:paraId="4A36DBCD" w14:textId="2F06B1FB" w:rsidR="00F23482" w:rsidRPr="00F23482" w:rsidRDefault="00F23482" w:rsidP="00956652">
      <w:pPr>
        <w:pStyle w:val="ContactInfo"/>
        <w:spacing w:before="480" w:after="48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  <w:r w:rsidR="007F3C10">
        <w:rPr>
          <w:b/>
          <w:color w:val="4F81BD" w:themeColor="accent1"/>
          <w:sz w:val="20"/>
        </w:rPr>
        <w:t>826847</w:t>
      </w:r>
    </w:p>
    <w:p w14:paraId="4A36DBCE" w14:textId="77777777" w:rsidR="00F23482" w:rsidRPr="00F23482" w:rsidRDefault="00F23482" w:rsidP="00956652">
      <w:pPr>
        <w:spacing w:before="480" w:after="48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14:paraId="4A36DBD2" w14:textId="77777777" w:rsidTr="00F23482">
        <w:trPr>
          <w:trHeight w:val="373"/>
        </w:trPr>
        <w:tc>
          <w:tcPr>
            <w:tcW w:w="3794" w:type="dxa"/>
          </w:tcPr>
          <w:p w14:paraId="4A36DBD0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4A36DBD1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4A36DBD5" w14:textId="77777777" w:rsidTr="00F23482">
        <w:trPr>
          <w:trHeight w:val="373"/>
        </w:trPr>
        <w:tc>
          <w:tcPr>
            <w:tcW w:w="3794" w:type="dxa"/>
          </w:tcPr>
          <w:p w14:paraId="4A36DBD3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4A36DBD4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4A36DBD8" w14:textId="77777777" w:rsidTr="00F23482">
        <w:trPr>
          <w:trHeight w:val="373"/>
        </w:trPr>
        <w:tc>
          <w:tcPr>
            <w:tcW w:w="3794" w:type="dxa"/>
          </w:tcPr>
          <w:p w14:paraId="4A36DBD6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4A36DBD7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14:paraId="4A36DBD9" w14:textId="77777777"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36DBDC" w14:textId="77777777" w:rsidR="00096D2D" w:rsidRDefault="00096D2D" w:rsidP="00C67F35">
      <w:r>
        <w:separator/>
      </w:r>
    </w:p>
  </w:endnote>
  <w:endnote w:type="continuationSeparator" w:id="0">
    <w:p w14:paraId="4A36DBDD" w14:textId="77777777" w:rsidR="00096D2D" w:rsidRDefault="00096D2D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36DBDA" w14:textId="77777777" w:rsidR="00096D2D" w:rsidRDefault="00096D2D" w:rsidP="00C67F35">
      <w:r>
        <w:separator/>
      </w:r>
    </w:p>
  </w:footnote>
  <w:footnote w:type="continuationSeparator" w:id="0">
    <w:p w14:paraId="4A36DBDB" w14:textId="77777777" w:rsidR="00096D2D" w:rsidRDefault="00096D2D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96D2D"/>
    <w:rsid w:val="000E042A"/>
    <w:rsid w:val="000F6B47"/>
    <w:rsid w:val="000F7D4F"/>
    <w:rsid w:val="00140EA0"/>
    <w:rsid w:val="00167B6A"/>
    <w:rsid w:val="001730EB"/>
    <w:rsid w:val="001E4A8B"/>
    <w:rsid w:val="001E63D2"/>
    <w:rsid w:val="001E7EBF"/>
    <w:rsid w:val="001F0F9F"/>
    <w:rsid w:val="00202E66"/>
    <w:rsid w:val="002523E9"/>
    <w:rsid w:val="00261BE2"/>
    <w:rsid w:val="002818E7"/>
    <w:rsid w:val="002F6035"/>
    <w:rsid w:val="00304275"/>
    <w:rsid w:val="00311C97"/>
    <w:rsid w:val="003272DA"/>
    <w:rsid w:val="0035067A"/>
    <w:rsid w:val="0035293A"/>
    <w:rsid w:val="003C7693"/>
    <w:rsid w:val="003E5FCD"/>
    <w:rsid w:val="003F4F29"/>
    <w:rsid w:val="00441785"/>
    <w:rsid w:val="00442CDA"/>
    <w:rsid w:val="0045588D"/>
    <w:rsid w:val="004A6EF3"/>
    <w:rsid w:val="004F202D"/>
    <w:rsid w:val="005209B5"/>
    <w:rsid w:val="00521569"/>
    <w:rsid w:val="00585539"/>
    <w:rsid w:val="005865E7"/>
    <w:rsid w:val="0063560D"/>
    <w:rsid w:val="0064421B"/>
    <w:rsid w:val="00704C33"/>
    <w:rsid w:val="00705699"/>
    <w:rsid w:val="0074787C"/>
    <w:rsid w:val="00755F57"/>
    <w:rsid w:val="007B38EB"/>
    <w:rsid w:val="007F242B"/>
    <w:rsid w:val="007F3C10"/>
    <w:rsid w:val="008171B1"/>
    <w:rsid w:val="00820427"/>
    <w:rsid w:val="0083202F"/>
    <w:rsid w:val="008C5A0E"/>
    <w:rsid w:val="008E45DF"/>
    <w:rsid w:val="00953D43"/>
    <w:rsid w:val="00954EF9"/>
    <w:rsid w:val="00956652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4A36DB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0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14:paraId="6B44E177" w14:textId="77777777"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14:paraId="6B44E17D" w14:textId="77777777"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6817D0"/>
    <w:rsid w:val="008565E8"/>
    <w:rsid w:val="00D2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44E17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Snuggles</Supplier>
    <Date_x0020_Stamp xmlns="af4025bd-eda9-4d6d-bcbe-7de91e238b29">2018-10-07T23:00:00+00:00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6051B2-BEEB-40EF-9C7C-DD381571053E}"/>
</file>

<file path=customXml/itemProps2.xml><?xml version="1.0" encoding="utf-8"?>
<ds:datastoreItem xmlns:ds="http://schemas.openxmlformats.org/officeDocument/2006/customXml" ds:itemID="{BD5C7663-4FEA-475B-B0DA-C30333962F2C}"/>
</file>

<file path=customXml/itemProps3.xml><?xml version="1.0" encoding="utf-8"?>
<ds:datastoreItem xmlns:ds="http://schemas.openxmlformats.org/officeDocument/2006/customXml" ds:itemID="{2BD706E7-36DE-410D-B0B8-E9019A6A73DC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3</TotalTime>
  <Pages>1</Pages>
  <Words>95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Cushions</dc:subject>
  <dc:creator>Ruth Eastham</dc:creator>
  <cp:lastModifiedBy>Ruth Donnelly</cp:lastModifiedBy>
  <cp:revision>4</cp:revision>
  <cp:lastPrinted>2018-09-04T16:03:00Z</cp:lastPrinted>
  <dcterms:created xsi:type="dcterms:W3CDTF">2018-10-08T15:41:00Z</dcterms:created>
  <dcterms:modified xsi:type="dcterms:W3CDTF">2018-10-08T16:14:00Z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5500</vt:r8>
  </property>
  <property fmtid="{D5CDD505-2E9C-101B-9397-08002B2CF9AE}" pid="5" name="_Source">
    <vt:lpwstr>
Snuggles
</vt:lpwstr>
  </property>
</Properties>
</file>